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C00619">
      <w:pPr>
        <w:spacing w:line="480" w:lineRule="exact"/>
        <w:ind w:left="-420" w:leftChars="-200" w:firstLine="0" w:firstLineChars="0"/>
        <w:jc w:val="both"/>
        <w:rPr>
          <w:rFonts w:hint="eastAsia" w:ascii="仿宋" w:hAnsi="仿宋" w:eastAsia="仿宋" w:cs="仿宋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lang w:val="en-US" w:eastAsia="zh-CN"/>
        </w:rPr>
        <w:t>附件</w:t>
      </w:r>
    </w:p>
    <w:p w14:paraId="21816A03">
      <w:pPr>
        <w:spacing w:line="240" w:lineRule="auto"/>
        <w:jc w:val="center"/>
        <w:rPr>
          <w:rFonts w:hint="eastAsia" w:ascii="宋体" w:hAnsi="宋体"/>
          <w:b/>
          <w:bCs/>
          <w:color w:val="000000"/>
          <w:sz w:val="10"/>
          <w:szCs w:val="10"/>
          <w:lang w:val="en-US" w:eastAsia="zh-CN"/>
        </w:rPr>
      </w:pPr>
    </w:p>
    <w:p w14:paraId="5DB2408D">
      <w:pPr>
        <w:spacing w:line="480" w:lineRule="exact"/>
        <w:jc w:val="center"/>
        <w:rPr>
          <w:rFonts w:hint="eastAsia" w:ascii="宋体" w:hAnsi="宋体"/>
          <w:b/>
          <w:bCs/>
          <w:color w:val="000000"/>
          <w:sz w:val="16"/>
          <w:szCs w:val="16"/>
        </w:rPr>
      </w:pPr>
      <w:bookmarkStart w:id="0" w:name="_GoBack"/>
      <w:r>
        <w:rPr>
          <w:rFonts w:hint="eastAsia" w:ascii="宋体" w:hAnsi="宋体"/>
          <w:b/>
          <w:bCs/>
          <w:color w:val="000000"/>
          <w:sz w:val="44"/>
          <w:szCs w:val="44"/>
          <w:lang w:val="en-US" w:eastAsia="zh-CN"/>
        </w:rPr>
        <w:t>达拉特旗人民医院招聘硕士研究生临床医师</w:t>
      </w:r>
      <w:r>
        <w:rPr>
          <w:rFonts w:hint="eastAsia" w:ascii="宋体" w:hAnsi="宋体"/>
          <w:b/>
          <w:bCs/>
          <w:color w:val="000000"/>
          <w:sz w:val="44"/>
          <w:szCs w:val="44"/>
        </w:rPr>
        <w:t>报名登记表</w:t>
      </w:r>
      <w:bookmarkEnd w:id="0"/>
    </w:p>
    <w:tbl>
      <w:tblPr>
        <w:tblStyle w:val="5"/>
        <w:tblpPr w:leftFromText="180" w:rightFromText="180" w:vertAnchor="text" w:horzAnchor="page" w:tblpX="1415" w:tblpY="65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359"/>
        <w:gridCol w:w="898"/>
        <w:gridCol w:w="507"/>
        <w:gridCol w:w="992"/>
        <w:gridCol w:w="1021"/>
        <w:gridCol w:w="1135"/>
        <w:gridCol w:w="969"/>
        <w:gridCol w:w="596"/>
        <w:gridCol w:w="1984"/>
      </w:tblGrid>
      <w:tr w14:paraId="50898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</w:trPr>
        <w:tc>
          <w:tcPr>
            <w:tcW w:w="107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E972B2">
            <w:pPr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姓  名</w:t>
            </w:r>
          </w:p>
        </w:tc>
        <w:tc>
          <w:tcPr>
            <w:tcW w:w="1405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69E2F4">
            <w:pPr>
              <w:spacing w:line="260" w:lineRule="exact"/>
              <w:ind w:firstLine="241" w:firstLineChars="100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99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D45308">
            <w:pPr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性</w:t>
            </w:r>
            <w:r>
              <w:rPr>
                <w:rFonts w:ascii="宋体" w:hAnsi="宋体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别</w:t>
            </w:r>
          </w:p>
        </w:tc>
        <w:tc>
          <w:tcPr>
            <w:tcW w:w="10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ADA953">
            <w:pPr>
              <w:spacing w:line="26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1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D19A8B">
            <w:pPr>
              <w:spacing w:line="240" w:lineRule="exact"/>
              <w:ind w:firstLine="120" w:firstLineChars="50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民</w:t>
            </w:r>
            <w:r>
              <w:rPr>
                <w:rFonts w:ascii="宋体" w:hAnsi="宋体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族</w:t>
            </w:r>
          </w:p>
        </w:tc>
        <w:tc>
          <w:tcPr>
            <w:tcW w:w="1565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35415">
            <w:pPr>
              <w:spacing w:line="260" w:lineRule="exact"/>
              <w:ind w:firstLine="120" w:firstLineChars="50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B8013F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照片</w:t>
            </w:r>
          </w:p>
          <w:p w14:paraId="072F0EE6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_GB2312"/>
                <w:sz w:val="18"/>
                <w:szCs w:val="18"/>
                <w:lang w:val="en-US" w:eastAsia="zh-CN"/>
              </w:rPr>
              <w:t>底色无要求</w:t>
            </w:r>
            <w:r>
              <w:rPr>
                <w:rFonts w:hint="eastAsia" w:ascii="仿宋_GB2312"/>
                <w:sz w:val="18"/>
                <w:szCs w:val="18"/>
                <w:lang w:eastAsia="zh-CN"/>
              </w:rPr>
              <w:t>）</w:t>
            </w:r>
          </w:p>
        </w:tc>
      </w:tr>
      <w:tr w14:paraId="708E8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</w:trPr>
        <w:tc>
          <w:tcPr>
            <w:tcW w:w="107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B3BA64">
            <w:pPr>
              <w:spacing w:line="240" w:lineRule="exact"/>
              <w:jc w:val="center"/>
              <w:rPr>
                <w:rFonts w:hint="eastAsia" w:ascii="宋体" w:hAnsi="宋体" w:eastAsia="宋体" w:cs="Arial Unicode MS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Arial Unicode MS"/>
                <w:b/>
                <w:bCs/>
                <w:color w:val="000000"/>
                <w:sz w:val="24"/>
                <w:lang w:eastAsia="zh-CN"/>
              </w:rPr>
              <w:t>身份证号</w:t>
            </w:r>
          </w:p>
        </w:tc>
        <w:tc>
          <w:tcPr>
            <w:tcW w:w="3418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DEF9D6">
            <w:pPr>
              <w:spacing w:line="260" w:lineRule="exact"/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  <w:tc>
          <w:tcPr>
            <w:tcW w:w="11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8B4003">
            <w:pPr>
              <w:spacing w:line="240" w:lineRule="exact"/>
              <w:jc w:val="center"/>
              <w:rPr>
                <w:rFonts w:hint="eastAsia" w:ascii="宋体" w:hAnsi="宋体" w:eastAsia="宋体" w:cs="Arial Unicode MS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政治面貌</w:t>
            </w:r>
          </w:p>
        </w:tc>
        <w:tc>
          <w:tcPr>
            <w:tcW w:w="1565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EB769B">
            <w:pPr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4A3880">
            <w:pPr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</w:tr>
      <w:tr w14:paraId="7887E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</w:trPr>
        <w:tc>
          <w:tcPr>
            <w:tcW w:w="107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0BC6D2">
            <w:pPr>
              <w:spacing w:line="240" w:lineRule="exact"/>
              <w:jc w:val="center"/>
              <w:rPr>
                <w:rFonts w:hint="eastAsia" w:ascii="宋体" w:hAnsi="宋体" w:eastAsia="宋体" w:cs="Arial Unicode MS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出生日期</w:t>
            </w:r>
          </w:p>
        </w:tc>
        <w:tc>
          <w:tcPr>
            <w:tcW w:w="1405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0AA9FC">
            <w:pPr>
              <w:spacing w:line="240" w:lineRule="exact"/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  <w:tc>
          <w:tcPr>
            <w:tcW w:w="201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E91467">
            <w:pPr>
              <w:spacing w:line="26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联系电话</w:t>
            </w:r>
          </w:p>
          <w:p w14:paraId="2E3D578D">
            <w:pPr>
              <w:spacing w:line="26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备用电话</w:t>
            </w:r>
          </w:p>
        </w:tc>
        <w:tc>
          <w:tcPr>
            <w:tcW w:w="270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B71785">
            <w:pPr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vAlign w:val="center"/>
          </w:tcPr>
          <w:p w14:paraId="3F7A0880">
            <w:pPr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</w:tr>
      <w:tr w14:paraId="31014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</w:trPr>
        <w:tc>
          <w:tcPr>
            <w:tcW w:w="107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C1AD6A">
            <w:pPr>
              <w:spacing w:line="240" w:lineRule="exact"/>
              <w:jc w:val="center"/>
              <w:rPr>
                <w:rFonts w:hint="eastAsia" w:ascii="宋体" w:hAnsi="宋体" w:eastAsia="宋体" w:cs="Arial Unicode MS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Arial Unicode MS"/>
                <w:b/>
                <w:bCs/>
                <w:color w:val="000000"/>
                <w:sz w:val="24"/>
                <w:lang w:eastAsia="zh-CN"/>
              </w:rPr>
              <w:t>籍贯</w:t>
            </w:r>
          </w:p>
        </w:tc>
        <w:tc>
          <w:tcPr>
            <w:tcW w:w="2397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692EAC">
            <w:pPr>
              <w:spacing w:line="26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0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B108A0">
            <w:pPr>
              <w:spacing w:line="240" w:lineRule="exact"/>
              <w:jc w:val="center"/>
              <w:rPr>
                <w:rFonts w:hint="eastAsia" w:ascii="宋体" w:hAnsi="宋体" w:eastAsia="宋体" w:cs="Arial Unicode MS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现居住地</w:t>
            </w:r>
          </w:p>
        </w:tc>
        <w:tc>
          <w:tcPr>
            <w:tcW w:w="270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E73401">
            <w:pPr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085F9B">
            <w:pPr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</w:tr>
      <w:tr w14:paraId="6C24A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</w:trPr>
        <w:tc>
          <w:tcPr>
            <w:tcW w:w="1078" w:type="dxa"/>
            <w:gridSpan w:val="2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C1BF3"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第一学历</w:t>
            </w:r>
          </w:p>
        </w:tc>
        <w:tc>
          <w:tcPr>
            <w:tcW w:w="1405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D044DE"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学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历</w:t>
            </w:r>
          </w:p>
        </w:tc>
        <w:tc>
          <w:tcPr>
            <w:tcW w:w="201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4013E4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10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45EAAE"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所学专业</w:t>
            </w:r>
          </w:p>
        </w:tc>
        <w:tc>
          <w:tcPr>
            <w:tcW w:w="258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8CA87C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 w14:paraId="38BB0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</w:trPr>
        <w:tc>
          <w:tcPr>
            <w:tcW w:w="1078" w:type="dxa"/>
            <w:gridSpan w:val="2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A02616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405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B65560"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学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位</w:t>
            </w:r>
          </w:p>
        </w:tc>
        <w:tc>
          <w:tcPr>
            <w:tcW w:w="201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35BD3B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10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9BC10"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毕业时间</w:t>
            </w:r>
          </w:p>
        </w:tc>
        <w:tc>
          <w:tcPr>
            <w:tcW w:w="258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668A85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 w14:paraId="1CE07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</w:trPr>
        <w:tc>
          <w:tcPr>
            <w:tcW w:w="1078" w:type="dxa"/>
            <w:gridSpan w:val="2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484467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405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4B7E80"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毕业院校</w:t>
            </w:r>
          </w:p>
        </w:tc>
        <w:tc>
          <w:tcPr>
            <w:tcW w:w="6697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43F8EE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 w14:paraId="67742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</w:trPr>
        <w:tc>
          <w:tcPr>
            <w:tcW w:w="1078" w:type="dxa"/>
            <w:gridSpan w:val="2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BE2FB"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最高学历</w:t>
            </w:r>
          </w:p>
        </w:tc>
        <w:tc>
          <w:tcPr>
            <w:tcW w:w="1405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B1D8CE"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学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历</w:t>
            </w:r>
          </w:p>
        </w:tc>
        <w:tc>
          <w:tcPr>
            <w:tcW w:w="201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CD7316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10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697721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所学专业及</w:t>
            </w:r>
          </w:p>
          <w:p w14:paraId="1790427D"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研究方向</w:t>
            </w:r>
          </w:p>
        </w:tc>
        <w:tc>
          <w:tcPr>
            <w:tcW w:w="258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D7A57C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 w14:paraId="0B6A9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</w:trPr>
        <w:tc>
          <w:tcPr>
            <w:tcW w:w="1078" w:type="dxa"/>
            <w:gridSpan w:val="2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7B1D5E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405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82141C"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学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位</w:t>
            </w:r>
          </w:p>
        </w:tc>
        <w:tc>
          <w:tcPr>
            <w:tcW w:w="201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8D7CAE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10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5BB58F"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毕业时间</w:t>
            </w:r>
          </w:p>
        </w:tc>
        <w:tc>
          <w:tcPr>
            <w:tcW w:w="258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E20E1B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 w14:paraId="25672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</w:trPr>
        <w:tc>
          <w:tcPr>
            <w:tcW w:w="1078" w:type="dxa"/>
            <w:gridSpan w:val="2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9E40C7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405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CF9A29"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毕业院校</w:t>
            </w:r>
          </w:p>
        </w:tc>
        <w:tc>
          <w:tcPr>
            <w:tcW w:w="6697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4B531D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 w14:paraId="7B8ED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</w:trPr>
        <w:tc>
          <w:tcPr>
            <w:tcW w:w="1976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A74A12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现有技术资格证书</w:t>
            </w:r>
          </w:p>
          <w:p w14:paraId="5FF98BC9"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名称</w:t>
            </w:r>
          </w:p>
        </w:tc>
        <w:tc>
          <w:tcPr>
            <w:tcW w:w="2520" w:type="dxa"/>
            <w:gridSpan w:val="3"/>
            <w:vAlign w:val="center"/>
          </w:tcPr>
          <w:p w14:paraId="56178F30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104" w:type="dxa"/>
            <w:gridSpan w:val="2"/>
            <w:vAlign w:val="center"/>
          </w:tcPr>
          <w:p w14:paraId="78BDA821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现有技术资格证书</w:t>
            </w:r>
          </w:p>
          <w:p w14:paraId="60F67758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取得时间</w:t>
            </w:r>
          </w:p>
        </w:tc>
        <w:tc>
          <w:tcPr>
            <w:tcW w:w="2580" w:type="dxa"/>
            <w:gridSpan w:val="2"/>
            <w:vAlign w:val="center"/>
          </w:tcPr>
          <w:p w14:paraId="001B4E01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 w14:paraId="4C2ED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</w:trPr>
        <w:tc>
          <w:tcPr>
            <w:tcW w:w="1976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A01F21"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是否有规培证书</w:t>
            </w:r>
          </w:p>
        </w:tc>
        <w:tc>
          <w:tcPr>
            <w:tcW w:w="2520" w:type="dxa"/>
            <w:gridSpan w:val="3"/>
            <w:vAlign w:val="center"/>
          </w:tcPr>
          <w:p w14:paraId="69A26639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104" w:type="dxa"/>
            <w:gridSpan w:val="2"/>
            <w:vAlign w:val="center"/>
          </w:tcPr>
          <w:p w14:paraId="054D5676"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规培证书取得时间</w:t>
            </w:r>
          </w:p>
        </w:tc>
        <w:tc>
          <w:tcPr>
            <w:tcW w:w="2580" w:type="dxa"/>
            <w:gridSpan w:val="2"/>
            <w:vAlign w:val="center"/>
          </w:tcPr>
          <w:p w14:paraId="2CDC96ED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 w14:paraId="73ED8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</w:trPr>
        <w:tc>
          <w:tcPr>
            <w:tcW w:w="2483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D056C3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规培方向、时间及地点</w:t>
            </w:r>
          </w:p>
        </w:tc>
        <w:tc>
          <w:tcPr>
            <w:tcW w:w="6697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0FF385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 w14:paraId="3DB98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34" w:hRule="atLeast"/>
        </w:trPr>
        <w:tc>
          <w:tcPr>
            <w:tcW w:w="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C73352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工作经历</w:t>
            </w:r>
          </w:p>
        </w:tc>
        <w:tc>
          <w:tcPr>
            <w:tcW w:w="8461" w:type="dxa"/>
            <w:gridSpan w:val="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D26697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 w14:paraId="3A905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719" w:type="dxa"/>
            <w:vAlign w:val="center"/>
          </w:tcPr>
          <w:p w14:paraId="673027A6">
            <w:pPr>
              <w:spacing w:line="0" w:lineRule="atLeast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  <w:t>特长及突出业绩</w:t>
            </w:r>
          </w:p>
        </w:tc>
        <w:tc>
          <w:tcPr>
            <w:tcW w:w="8461" w:type="dxa"/>
            <w:gridSpan w:val="9"/>
            <w:vAlign w:val="center"/>
          </w:tcPr>
          <w:p w14:paraId="1E5E1E20">
            <w:pPr>
              <w:adjustRightInd w:val="0"/>
              <w:ind w:right="0" w:firstLine="0" w:firstLineChars="0"/>
              <w:jc w:val="left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556DF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6" w:hRule="atLeast"/>
        </w:trPr>
        <w:tc>
          <w:tcPr>
            <w:tcW w:w="719" w:type="dxa"/>
            <w:vAlign w:val="center"/>
          </w:tcPr>
          <w:p w14:paraId="2D06B16A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承诺说明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</w:t>
            </w:r>
          </w:p>
        </w:tc>
        <w:tc>
          <w:tcPr>
            <w:tcW w:w="8461" w:type="dxa"/>
            <w:gridSpan w:val="9"/>
            <w:vAlign w:val="center"/>
          </w:tcPr>
          <w:p w14:paraId="409B45EA">
            <w:pPr>
              <w:jc w:val="left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本人承诺并保证所填写信息及发送材料真实有效，如有虚假，愿承担相应责任。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考生签字：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           </w:t>
            </w:r>
          </w:p>
          <w:p w14:paraId="1A1C8ACE">
            <w:pPr>
              <w:wordWrap w:val="0"/>
              <w:jc w:val="right"/>
              <w:rPr>
                <w:rFonts w:hint="default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年   月   日</w:t>
            </w:r>
          </w:p>
        </w:tc>
      </w:tr>
    </w:tbl>
    <w:p w14:paraId="6D764C01">
      <w:pPr>
        <w:spacing w:line="40" w:lineRule="exact"/>
        <w:rPr>
          <w:rFonts w:ascii="仿宋_GB2312" w:eastAsia="仿宋_GB2312"/>
          <w:color w:val="000000"/>
          <w:sz w:val="24"/>
        </w:rPr>
      </w:pPr>
    </w:p>
    <w:sectPr>
      <w:footerReference r:id="rId3" w:type="default"/>
      <w:pgSz w:w="11906" w:h="16838"/>
      <w:pgMar w:top="1134" w:right="1800" w:bottom="873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D90BD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036799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036799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3M2ZkYmQ5MzFmYTBiZWM1ZmI3NTg0MDM1ODJiMzAifQ=="/>
  </w:docVars>
  <w:rsids>
    <w:rsidRoot w:val="43265203"/>
    <w:rsid w:val="00005CE8"/>
    <w:rsid w:val="00076EE2"/>
    <w:rsid w:val="000A304F"/>
    <w:rsid w:val="000E45F3"/>
    <w:rsid w:val="00150589"/>
    <w:rsid w:val="002657A5"/>
    <w:rsid w:val="003060CE"/>
    <w:rsid w:val="003E1FE8"/>
    <w:rsid w:val="00417EF4"/>
    <w:rsid w:val="00531EC3"/>
    <w:rsid w:val="005A65A7"/>
    <w:rsid w:val="00603274"/>
    <w:rsid w:val="006255DC"/>
    <w:rsid w:val="00642E54"/>
    <w:rsid w:val="00664848"/>
    <w:rsid w:val="006E679A"/>
    <w:rsid w:val="006F05D8"/>
    <w:rsid w:val="00764A61"/>
    <w:rsid w:val="00834473"/>
    <w:rsid w:val="008D396E"/>
    <w:rsid w:val="00916063"/>
    <w:rsid w:val="00AC39F5"/>
    <w:rsid w:val="00B3491F"/>
    <w:rsid w:val="00C46637"/>
    <w:rsid w:val="00C82BF6"/>
    <w:rsid w:val="00CD2759"/>
    <w:rsid w:val="00D508E5"/>
    <w:rsid w:val="00DA5874"/>
    <w:rsid w:val="00EB02C3"/>
    <w:rsid w:val="00EB2874"/>
    <w:rsid w:val="00F23B76"/>
    <w:rsid w:val="018F5974"/>
    <w:rsid w:val="01B2494B"/>
    <w:rsid w:val="0ABA2D7D"/>
    <w:rsid w:val="123E24E6"/>
    <w:rsid w:val="1AE458F2"/>
    <w:rsid w:val="22664EF0"/>
    <w:rsid w:val="33176B01"/>
    <w:rsid w:val="387E0C4D"/>
    <w:rsid w:val="38E06B44"/>
    <w:rsid w:val="3D712B8E"/>
    <w:rsid w:val="3E9D2DD5"/>
    <w:rsid w:val="43265203"/>
    <w:rsid w:val="440B27C6"/>
    <w:rsid w:val="4BA643E2"/>
    <w:rsid w:val="4CEF2B30"/>
    <w:rsid w:val="4FEB1962"/>
    <w:rsid w:val="68CA4B36"/>
    <w:rsid w:val="6D535020"/>
    <w:rsid w:val="6F662758"/>
    <w:rsid w:val="78B05AD8"/>
    <w:rsid w:val="799C7771"/>
    <w:rsid w:val="79B07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批注框文本 Char"/>
    <w:basedOn w:val="6"/>
    <w:link w:val="2"/>
    <w:autoRedefine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k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ibm</Company>
  <Pages>1</Pages>
  <Words>218</Words>
  <Characters>218</Characters>
  <Lines>6</Lines>
  <Paragraphs>1</Paragraphs>
  <TotalTime>5</TotalTime>
  <ScaleCrop>false</ScaleCrop>
  <LinksUpToDate>false</LinksUpToDate>
  <CharactersWithSpaces>315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2018-07-20T03:48:00Z</dcterms:created>
  <dc:creator>含笑半步颠</dc:creator>
  <cp:lastModifiedBy>莫可可</cp:lastModifiedBy>
  <cp:lastPrinted>2024-12-11T07:33:00Z</cp:lastPrinted>
  <dcterms:modified xsi:type="dcterms:W3CDTF">2025-01-16T03:56:02Z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58491B8670E047DA8ACA4B5E53A3516F_13</vt:lpwstr>
  </property>
  <property fmtid="{D5CDD505-2E9C-101B-9397-08002B2CF9AE}" pid="4" name="KSOTemplateDocerSaveRecord">
    <vt:lpwstr>eyJoZGlkIjoiYTM3MWYxZDdjYTc2ZDNjYTI2NGVmZTFkZDk1NjUyOGUiLCJ1c2VySWQiOiI0NTczMzEzIn0=</vt:lpwstr>
  </property>
</Properties>
</file>